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ADB3D0" w14:textId="6654A90E" w:rsidR="00440755" w:rsidRPr="0094233B" w:rsidRDefault="002203D0" w:rsidP="00076443">
      <w:pPr>
        <w:pStyle w:val="AddressorLocation"/>
        <w:rPr>
          <w:sz w:val="72"/>
          <w:szCs w:val="72"/>
        </w:rPr>
      </w:pPr>
      <w:proofErr w:type="spellStart"/>
      <w:r w:rsidRPr="0094233B">
        <w:rPr>
          <w:sz w:val="72"/>
          <w:szCs w:val="72"/>
        </w:rPr>
        <w:t>A</w:t>
      </w:r>
      <w:r w:rsidR="00AA44CD" w:rsidRPr="0094233B">
        <w:rPr>
          <w:sz w:val="72"/>
          <w:szCs w:val="72"/>
        </w:rPr>
        <w:t>nnahilt</w:t>
      </w:r>
      <w:proofErr w:type="spellEnd"/>
      <w:r w:rsidR="00AA44CD" w:rsidRPr="0094233B">
        <w:rPr>
          <w:sz w:val="72"/>
          <w:szCs w:val="72"/>
        </w:rPr>
        <w:t xml:space="preserve"> Parish Church</w:t>
      </w:r>
    </w:p>
    <w:p w14:paraId="04D80CC8" w14:textId="57C94227" w:rsidR="00FF6FCC" w:rsidRPr="00EF4299" w:rsidRDefault="00B458E2" w:rsidP="00440755">
      <w:pPr>
        <w:spacing w:after="0"/>
        <w:rPr>
          <w:sz w:val="22"/>
        </w:rPr>
      </w:pPr>
      <w:r w:rsidRPr="00EF4299">
        <w:rPr>
          <w:noProof/>
          <w:sz w:val="22"/>
          <w:lang w:bidi="en-GB"/>
        </w:rPr>
        <mc:AlternateContent>
          <mc:Choice Requires="wps">
            <w:drawing>
              <wp:inline distT="0" distB="0" distL="0" distR="0" wp14:anchorId="228D0A36" wp14:editId="7B1ED692">
                <wp:extent cx="3447738" cy="0"/>
                <wp:effectExtent l="0" t="19050" r="19685" b="19050"/>
                <wp:docPr id="14" name="Straight Connector 14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7738" cy="0"/>
                        </a:xfrm>
                        <a:prstGeom prst="line">
                          <a:avLst/>
                        </a:prstGeom>
                        <a:ln w="3619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720C0D6" id="Straight Connector 14" o:spid="_x0000_s1026" alt="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1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" strokecolor="#ffc864 [3214]" strokeweight="2.85pt">
                <v:stroke joinstyle="miter"/>
                <w10:anchorlock/>
              </v:line>
            </w:pict>
          </mc:Fallback>
        </mc:AlternateContent>
      </w:r>
    </w:p>
    <w:p w14:paraId="6F6EFC71" w14:textId="0B62D7D8" w:rsidR="00440755" w:rsidRPr="0094233B" w:rsidRDefault="00AA44CD" w:rsidP="00440755">
      <w:pPr>
        <w:pStyle w:val="Place"/>
        <w:rPr>
          <w:sz w:val="96"/>
          <w:szCs w:val="96"/>
        </w:rPr>
      </w:pPr>
      <w:r w:rsidRPr="0094233B">
        <w:rPr>
          <w:sz w:val="96"/>
          <w:szCs w:val="96"/>
        </w:rPr>
        <w:t>Fields of Life</w:t>
      </w:r>
    </w:p>
    <w:p w14:paraId="0DF3A93E" w14:textId="2C5491A5" w:rsidR="002203D0" w:rsidRPr="002203D0" w:rsidRDefault="002203D0" w:rsidP="00440755">
      <w:pPr>
        <w:pStyle w:val="Place"/>
        <w:rPr>
          <w:sz w:val="72"/>
          <w:szCs w:val="72"/>
        </w:rPr>
      </w:pPr>
      <w:r>
        <w:rPr>
          <w:sz w:val="72"/>
          <w:szCs w:val="72"/>
        </w:rPr>
        <w:t xml:space="preserve">    C</w:t>
      </w:r>
      <w:r w:rsidRPr="002203D0">
        <w:rPr>
          <w:sz w:val="72"/>
          <w:szCs w:val="72"/>
        </w:rPr>
        <w:t>harity Cycle Across Rwanda</w:t>
      </w:r>
    </w:p>
    <w:p w14:paraId="5E0936AC" w14:textId="3EE7E8D4" w:rsidR="00440755" w:rsidRDefault="00AA44CD" w:rsidP="00BE4A12">
      <w:pPr>
        <w:pStyle w:val="Title"/>
      </w:pPr>
      <w:r>
        <w:t>CO</w:t>
      </w:r>
      <w:r w:rsidR="00E071FD">
        <w:t>F</w:t>
      </w:r>
      <w:r>
        <w:t>FEE MORNING</w:t>
      </w:r>
    </w:p>
    <w:p w14:paraId="218DC2B2" w14:textId="70897C4F" w:rsidR="0000203D" w:rsidRPr="00076443" w:rsidRDefault="006351F0" w:rsidP="0000203D">
      <w:pPr>
        <w:rPr>
          <w:i/>
          <w:iCs/>
          <w:sz w:val="72"/>
          <w:szCs w:val="72"/>
        </w:rPr>
      </w:pPr>
      <w:r w:rsidRPr="00363B85">
        <w:rPr>
          <w:noProof/>
          <w:sz w:val="80"/>
          <w:szCs w:val="80"/>
          <w:lang w:bidi="en-GB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11B09A8" wp14:editId="103F8978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2790825" cy="2657475"/>
                <wp:effectExtent l="0" t="0" r="9525" b="9525"/>
                <wp:wrapTight wrapText="bothSides">
                  <wp:wrapPolygon edited="0">
                    <wp:start x="0" y="0"/>
                    <wp:lineTo x="0" y="21523"/>
                    <wp:lineTo x="21526" y="21523"/>
                    <wp:lineTo x="21526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AB5E8" w14:textId="3BFD990B" w:rsidR="005F5751" w:rsidRPr="00BB1277" w:rsidRDefault="00AA44CD" w:rsidP="005F5751">
                            <w:pPr>
                              <w:pStyle w:val="Month"/>
                              <w:rPr>
                                <w:sz w:val="72"/>
                                <w:szCs w:val="72"/>
                              </w:rPr>
                            </w:pPr>
                            <w:r w:rsidRPr="00BB1277">
                              <w:rPr>
                                <w:sz w:val="72"/>
                                <w:szCs w:val="72"/>
                              </w:rPr>
                              <w:t>DECEMBER</w:t>
                            </w:r>
                          </w:p>
                          <w:p w14:paraId="54217227" w14:textId="0A1FEFE9" w:rsidR="005F5751" w:rsidRDefault="00AA44CD" w:rsidP="005F5751">
                            <w:pPr>
                              <w:pStyle w:val="Dayofthemonth"/>
                              <w:rPr>
                                <w:rStyle w:val="Strong"/>
                              </w:rPr>
                            </w:pPr>
                            <w:r>
                              <w:t>1</w:t>
                            </w:r>
                          </w:p>
                          <w:p w14:paraId="22251916" w14:textId="58932A7A" w:rsidR="005F5751" w:rsidRPr="00EC0BD9" w:rsidRDefault="00AA44CD" w:rsidP="005F5751">
                            <w:pPr>
                              <w:pStyle w:val="Dayoftheweek"/>
                              <w:rPr>
                                <w:rStyle w:val="Strong"/>
                                <w:sz w:val="72"/>
                                <w:szCs w:val="72"/>
                              </w:rPr>
                            </w:pPr>
                            <w:r w:rsidRPr="00EC0BD9">
                              <w:rPr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SUNDAY</w:t>
                            </w:r>
                          </w:p>
                        </w:txbxContent>
                      </wps:txbx>
                      <wps:bodyPr rot="0" vert="horz" wrap="square" lIns="72000" tIns="72000" rIns="7200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09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.65pt;width:219.75pt;height:209.25pt;z-index:-251679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" stroked="f">
                <v:textbox inset="2mm,2mm,2mm,2mm">
                  <w:txbxContent>
                    <w:p w14:paraId="53FAB5E8" w14:textId="3BFD990B" w:rsidR="005F5751" w:rsidRPr="00BB1277" w:rsidRDefault="00AA44CD" w:rsidP="005F5751">
                      <w:pPr>
                        <w:pStyle w:val="Month"/>
                        <w:rPr>
                          <w:sz w:val="72"/>
                          <w:szCs w:val="72"/>
                        </w:rPr>
                      </w:pPr>
                      <w:r w:rsidRPr="00BB1277">
                        <w:rPr>
                          <w:sz w:val="72"/>
                          <w:szCs w:val="72"/>
                        </w:rPr>
                        <w:t>DECEMBER</w:t>
                      </w:r>
                    </w:p>
                    <w:p w14:paraId="54217227" w14:textId="0A1FEFE9" w:rsidR="005F5751" w:rsidRDefault="00AA44CD" w:rsidP="005F5751">
                      <w:pPr>
                        <w:pStyle w:val="Dayofthemonth"/>
                        <w:rPr>
                          <w:rStyle w:val="Strong"/>
                        </w:rPr>
                      </w:pPr>
                      <w:r>
                        <w:t>1</w:t>
                      </w:r>
                    </w:p>
                    <w:p w14:paraId="22251916" w14:textId="58932A7A" w:rsidR="005F5751" w:rsidRPr="00EC0BD9" w:rsidRDefault="00AA44CD" w:rsidP="005F5751">
                      <w:pPr>
                        <w:pStyle w:val="Dayoftheweek"/>
                        <w:rPr>
                          <w:rStyle w:val="Strong"/>
                          <w:sz w:val="72"/>
                          <w:szCs w:val="72"/>
                        </w:rPr>
                      </w:pPr>
                      <w:r w:rsidRPr="00EC0BD9">
                        <w:rPr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SUNDAY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63B85">
        <w:rPr>
          <w:i/>
          <w:iCs/>
          <w:sz w:val="80"/>
          <w:szCs w:val="80"/>
        </w:rPr>
        <w:t xml:space="preserve"> </w:t>
      </w:r>
      <w:r w:rsidR="00427B9A">
        <w:rPr>
          <w:i/>
          <w:iCs/>
          <w:sz w:val="80"/>
          <w:szCs w:val="80"/>
        </w:rPr>
        <w:t xml:space="preserve"> </w:t>
      </w:r>
      <w:r w:rsidR="00EA01AC" w:rsidRPr="00363B85">
        <w:rPr>
          <w:i/>
          <w:iCs/>
          <w:sz w:val="80"/>
          <w:szCs w:val="80"/>
        </w:rPr>
        <w:t>After</w:t>
      </w:r>
      <w:r w:rsidR="00EA01AC" w:rsidRPr="00076443">
        <w:rPr>
          <w:i/>
          <w:iCs/>
          <w:sz w:val="72"/>
          <w:szCs w:val="72"/>
        </w:rPr>
        <w:t xml:space="preserve"> </w:t>
      </w:r>
      <w:r w:rsidR="00EA01AC" w:rsidRPr="00BB1277">
        <w:rPr>
          <w:i/>
          <w:iCs/>
          <w:sz w:val="80"/>
          <w:szCs w:val="80"/>
        </w:rPr>
        <w:t>Church</w:t>
      </w:r>
    </w:p>
    <w:p w14:paraId="22834F7C" w14:textId="104E74BA" w:rsidR="005F5751" w:rsidRPr="00EF4299" w:rsidRDefault="005F5751" w:rsidP="005F5751">
      <w:pPr>
        <w:pStyle w:val="NoSpacing"/>
        <w:rPr>
          <w:lang w:val="en-GB"/>
        </w:rPr>
      </w:pPr>
    </w:p>
    <w:sectPr w:rsidR="005F5751" w:rsidRPr="00EF4299" w:rsidSect="008E2951">
      <w:headerReference w:type="default" r:id="rId10"/>
      <w:footerReference w:type="default" r:id="rId11"/>
      <w:pgSz w:w="11906" w:h="16838" w:code="9"/>
      <w:pgMar w:top="3168" w:right="720" w:bottom="720" w:left="720" w:header="720" w:footer="720" w:gutter="0"/>
      <w:cols w:space="708"/>
      <w:docGrid w:linePitch="5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4FB045" w14:textId="77777777" w:rsidR="00066344" w:rsidRDefault="00066344" w:rsidP="00440755">
      <w:pPr>
        <w:spacing w:after="0" w:line="240" w:lineRule="auto"/>
      </w:pPr>
      <w:r>
        <w:separator/>
      </w:r>
    </w:p>
  </w:endnote>
  <w:endnote w:type="continuationSeparator" w:id="0">
    <w:p w14:paraId="5111EC62" w14:textId="77777777" w:rsidR="00066344" w:rsidRDefault="00066344" w:rsidP="00440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AB842" w14:textId="53240223" w:rsidR="001D22E9" w:rsidRDefault="00076443">
    <w:pPr>
      <w:pStyle w:val="Footer"/>
    </w:pPr>
    <w:r w:rsidRPr="00B3235A">
      <w:rPr>
        <w:noProof/>
      </w:rPr>
      <w:drawing>
        <wp:anchor distT="0" distB="0" distL="114300" distR="114300" simplePos="0" relativeHeight="251649536" behindDoc="1" locked="0" layoutInCell="1" allowOverlap="1" wp14:anchorId="1FD2E274" wp14:editId="443F4709">
          <wp:simplePos x="0" y="0"/>
          <wp:positionH relativeFrom="column">
            <wp:posOffset>4820658</wp:posOffset>
          </wp:positionH>
          <wp:positionV relativeFrom="paragraph">
            <wp:posOffset>-1105535</wp:posOffset>
          </wp:positionV>
          <wp:extent cx="2258958" cy="1841485"/>
          <wp:effectExtent l="0" t="0" r="8255" b="6985"/>
          <wp:wrapNone/>
          <wp:docPr id="1914062131" name="Picture 1" descr="A group of children in a classroo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4062131" name="Picture 1" descr="A group of children in a classroo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043" cy="18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74AB">
      <w:rPr>
        <w:noProof/>
        <w:lang w:bidi="en-GB"/>
      </w:rPr>
      <w:drawing>
        <wp:anchor distT="0" distB="0" distL="114300" distR="114300" simplePos="0" relativeHeight="251686400" behindDoc="1" locked="0" layoutInCell="1" allowOverlap="1" wp14:anchorId="559A34A0" wp14:editId="57575484">
          <wp:simplePos x="0" y="0"/>
          <wp:positionH relativeFrom="page">
            <wp:align>left</wp:align>
          </wp:positionH>
          <wp:positionV relativeFrom="paragraph">
            <wp:posOffset>-1076959</wp:posOffset>
          </wp:positionV>
          <wp:extent cx="2193718" cy="1805940"/>
          <wp:effectExtent l="0" t="0" r="0" b="3810"/>
          <wp:wrapNone/>
          <wp:docPr id="1691025342" name="Picture 1" descr="A close-up of a person washing their han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025342" name="Picture 1" descr="A close-up of a person washing their hand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3718" cy="180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358ADB" w14:textId="77777777" w:rsidR="00066344" w:rsidRDefault="00066344" w:rsidP="00440755">
      <w:pPr>
        <w:spacing w:after="0" w:line="240" w:lineRule="auto"/>
      </w:pPr>
      <w:r>
        <w:separator/>
      </w:r>
    </w:p>
  </w:footnote>
  <w:footnote w:type="continuationSeparator" w:id="0">
    <w:p w14:paraId="25C0D40B" w14:textId="77777777" w:rsidR="00066344" w:rsidRDefault="00066344" w:rsidP="00440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1FE09" w14:textId="0FC3D130" w:rsidR="00440755" w:rsidRDefault="0089672B">
    <w:pPr>
      <w:pStyle w:val="Header"/>
    </w:pPr>
    <w:r>
      <w:rPr>
        <w:noProof/>
        <w:lang w:bidi="en-GB"/>
      </w:rPr>
      <mc:AlternateContent>
        <mc:Choice Requires="wpg">
          <w:drawing>
            <wp:anchor distT="0" distB="0" distL="114300" distR="114300" simplePos="0" relativeHeight="251644416" behindDoc="1" locked="0" layoutInCell="1" allowOverlap="1" wp14:anchorId="27B9C6AF" wp14:editId="663CD01D">
              <wp:simplePos x="0" y="0"/>
              <wp:positionH relativeFrom="page">
                <wp:posOffset>-409575</wp:posOffset>
              </wp:positionH>
              <wp:positionV relativeFrom="page">
                <wp:posOffset>-1123950</wp:posOffset>
              </wp:positionV>
              <wp:extent cx="7984490" cy="11915775"/>
              <wp:effectExtent l="0" t="0" r="0" b="9525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84490" cy="11915775"/>
                        <a:chOff x="-401315" y="-682324"/>
                        <a:chExt cx="7772400" cy="10144800"/>
                      </a:xfrm>
                    </wpg:grpSpPr>
                    <wps:wsp>
                      <wps:cNvPr id="7" name="Rectangle 7" descr="Leaves background"/>
                      <wps:cNvSpPr/>
                      <wps:spPr>
                        <a:xfrm>
                          <a:off x="-401315" y="-682324"/>
                          <a:ext cx="7772400" cy="10144800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30" r="-43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 descr="Rectangle frame shape"/>
                      <wps:cNvSpPr/>
                      <wps:spPr>
                        <a:xfrm>
                          <a:off x="876300" y="981075"/>
                          <a:ext cx="5994000" cy="8280000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4A4A4F" id="Group 1" o:spid="_x0000_s1026" alt="&quot;&quot;" style="position:absolute;margin-left:-32.25pt;margin-top:-88.5pt;width:628.7pt;height:938.25pt;z-index:-251672064;mso-position-horizontal-relative:page;mso-position-vertical-relative:page" coordorigin="-4013,-6823" coordsize="77724,10144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GAAAAABAAIAYAAAAAEAAjhCSU0EJgAAAAAADgAAAAAAAAAAAAA/gAAAOEJJTQPy&#10;AAAAAAAKAAD///////8AADhCSU0EDQAAAAAABAAAAFo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QgAAAAAFJnaHRsb25nAAADM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s4QklNBAwAAAAAEKsAAAAB&#10;AAAAfAAAAKAAAAF0AADogAAAEI8AGAAB/9j/7QAMQWRvYmVfQ00AAv/uAA5BZG9iZQBkgAAAAAH/&#10;2wCEAAwICAgJCAwJCQwRCwoLERUPDAwPFRgTExUTExgRDAwMDAwMEQwMDAwMDAwMDAwMDAwMDAwM&#10;DAwMDAwMDAwMDAwBDQsLDQ4NEA4OEBQODg4UFA4ODg4UEQwMDAwMEREMDAwMDAwRDAwMDAwMDAwM&#10;DAwMDAwMDAwMDAwMDAwMDAwMDP/AABEIAKAAfA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">
              <v:rect id="Rectangle 7" o:spid="_x0000_s1027" alt="Leaves background" style="position:absolute;left:-4013;top:-6823;width:77723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" stroked="f" strokeweight="1pt">
                <v:fill r:id="rId2" o:title="Leaves background" recolor="t" rotate="t" type="frame"/>
              </v:rect>
              <v:rect id="Rectangle 5" o:spid="_x0000_s1028" alt="Rectangle frame shape" style="position:absolute;left:8763;top:9810;width:59940;height:8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" filled="f" strokecolor="#ffc864 [3214]" strokeweight="10pt"/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4CD"/>
    <w:rsid w:val="0000011E"/>
    <w:rsid w:val="0000203D"/>
    <w:rsid w:val="00025C7C"/>
    <w:rsid w:val="00061EF1"/>
    <w:rsid w:val="00066344"/>
    <w:rsid w:val="00076443"/>
    <w:rsid w:val="001004FE"/>
    <w:rsid w:val="001206D0"/>
    <w:rsid w:val="001A27E3"/>
    <w:rsid w:val="001A2E43"/>
    <w:rsid w:val="001D22E9"/>
    <w:rsid w:val="001E6866"/>
    <w:rsid w:val="001E7B86"/>
    <w:rsid w:val="001F70F7"/>
    <w:rsid w:val="002203D0"/>
    <w:rsid w:val="00275A80"/>
    <w:rsid w:val="002838E8"/>
    <w:rsid w:val="002D5D14"/>
    <w:rsid w:val="0035586E"/>
    <w:rsid w:val="00363B85"/>
    <w:rsid w:val="00367378"/>
    <w:rsid w:val="003929D4"/>
    <w:rsid w:val="003A3683"/>
    <w:rsid w:val="003C4254"/>
    <w:rsid w:val="003E3395"/>
    <w:rsid w:val="003E3A69"/>
    <w:rsid w:val="00427B9A"/>
    <w:rsid w:val="00440755"/>
    <w:rsid w:val="00444D37"/>
    <w:rsid w:val="004631D6"/>
    <w:rsid w:val="00473A89"/>
    <w:rsid w:val="00473D4A"/>
    <w:rsid w:val="00482715"/>
    <w:rsid w:val="004978FE"/>
    <w:rsid w:val="004A3DB4"/>
    <w:rsid w:val="004A6CCA"/>
    <w:rsid w:val="004D2D71"/>
    <w:rsid w:val="00513783"/>
    <w:rsid w:val="00531EAA"/>
    <w:rsid w:val="005A48E6"/>
    <w:rsid w:val="005C4D0D"/>
    <w:rsid w:val="005F5751"/>
    <w:rsid w:val="006351F0"/>
    <w:rsid w:val="00664B70"/>
    <w:rsid w:val="00694A31"/>
    <w:rsid w:val="006B0D5D"/>
    <w:rsid w:val="00700C24"/>
    <w:rsid w:val="007379F8"/>
    <w:rsid w:val="007538BA"/>
    <w:rsid w:val="00791FB2"/>
    <w:rsid w:val="007D1A2E"/>
    <w:rsid w:val="007F19F5"/>
    <w:rsid w:val="0082129F"/>
    <w:rsid w:val="00845669"/>
    <w:rsid w:val="0089672B"/>
    <w:rsid w:val="008B3005"/>
    <w:rsid w:val="008C256C"/>
    <w:rsid w:val="008E2951"/>
    <w:rsid w:val="00912117"/>
    <w:rsid w:val="0094233B"/>
    <w:rsid w:val="0094287F"/>
    <w:rsid w:val="0098474D"/>
    <w:rsid w:val="009D0FE2"/>
    <w:rsid w:val="009D1E12"/>
    <w:rsid w:val="009D4169"/>
    <w:rsid w:val="009F1D27"/>
    <w:rsid w:val="00A00D90"/>
    <w:rsid w:val="00A22708"/>
    <w:rsid w:val="00A602A3"/>
    <w:rsid w:val="00A774AB"/>
    <w:rsid w:val="00A874C1"/>
    <w:rsid w:val="00AA44CD"/>
    <w:rsid w:val="00B15AF7"/>
    <w:rsid w:val="00B25A38"/>
    <w:rsid w:val="00B3235A"/>
    <w:rsid w:val="00B458E2"/>
    <w:rsid w:val="00B70455"/>
    <w:rsid w:val="00B90E25"/>
    <w:rsid w:val="00BB1277"/>
    <w:rsid w:val="00BB54D4"/>
    <w:rsid w:val="00BC7765"/>
    <w:rsid w:val="00BD4EAA"/>
    <w:rsid w:val="00BE4A12"/>
    <w:rsid w:val="00CB6549"/>
    <w:rsid w:val="00CC2784"/>
    <w:rsid w:val="00D112A0"/>
    <w:rsid w:val="00D64446"/>
    <w:rsid w:val="00D83986"/>
    <w:rsid w:val="00D93242"/>
    <w:rsid w:val="00DD7522"/>
    <w:rsid w:val="00DF04E2"/>
    <w:rsid w:val="00E071FD"/>
    <w:rsid w:val="00E14F6F"/>
    <w:rsid w:val="00E977CA"/>
    <w:rsid w:val="00EA01AC"/>
    <w:rsid w:val="00EC0BD9"/>
    <w:rsid w:val="00EE3976"/>
    <w:rsid w:val="00EE6B56"/>
    <w:rsid w:val="00EF4299"/>
    <w:rsid w:val="00F24993"/>
    <w:rsid w:val="00F273BB"/>
    <w:rsid w:val="00F40C71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A42AF1"/>
  <w15:chartTrackingRefBased/>
  <w15:docId w15:val="{EE95CC7F-8F34-4B4F-A29F-F1558D644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5751"/>
    <w:pPr>
      <w:jc w:val="center"/>
    </w:pPr>
    <w:rPr>
      <w:color w:val="FFC864" w:themeColor="background2"/>
      <w:sz w:val="38"/>
      <w:lang w:val="en-GB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B458E2"/>
    <w:pPr>
      <w:keepNext/>
      <w:keepLines/>
      <w:spacing w:after="0"/>
      <w:outlineLvl w:val="0"/>
    </w:pPr>
    <w:rPr>
      <w:rFonts w:eastAsiaTheme="majorEastAsia" w:cstheme="majorBidi"/>
      <w:sz w:val="6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3929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9D00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3929D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9D0000" w:themeColor="accent1"/>
      <w:sz w:val="13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F5751"/>
    <w:pPr>
      <w:spacing w:after="0" w:line="192" w:lineRule="auto"/>
      <w:contextualSpacing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13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5751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138"/>
      <w:szCs w:val="56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8B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0000" w:themeFill="accent1"/>
      </w:tcPr>
    </w:tblStylePr>
    <w:tblStylePr w:type="band1Vert">
      <w:tblPr/>
      <w:tcPr>
        <w:shd w:val="clear" w:color="auto" w:fill="FF7171" w:themeFill="accent1" w:themeFillTint="66"/>
      </w:tcPr>
    </w:tblStylePr>
    <w:tblStylePr w:type="band1Horz">
      <w:tblPr/>
      <w:tcPr>
        <w:shd w:val="clear" w:color="auto" w:fill="FF7171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5751"/>
    <w:pPr>
      <w:numPr>
        <w:ilvl w:val="1"/>
      </w:numPr>
      <w:spacing w:after="0"/>
    </w:pPr>
    <w:rPr>
      <w:rFonts w:eastAsiaTheme="minorEastAsia"/>
      <w:spacing w:val="15"/>
      <w:sz w:val="116"/>
    </w:rPr>
  </w:style>
  <w:style w:type="character" w:customStyle="1" w:styleId="SubtitleChar">
    <w:name w:val="Subtitle Char"/>
    <w:basedOn w:val="DefaultParagraphFont"/>
    <w:link w:val="Subtitle"/>
    <w:uiPriority w:val="11"/>
    <w:rsid w:val="005F5751"/>
    <w:rPr>
      <w:rFonts w:eastAsiaTheme="minorEastAsia"/>
      <w:color w:val="FFC864" w:themeColor="background2"/>
      <w:spacing w:val="15"/>
      <w:sz w:val="1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F5751"/>
    <w:rPr>
      <w:rFonts w:eastAsiaTheme="majorEastAsia" w:cstheme="majorBidi"/>
      <w:color w:val="FFC864" w:themeColor="background2"/>
      <w:sz w:val="68"/>
      <w:szCs w:val="32"/>
    </w:rPr>
  </w:style>
  <w:style w:type="paragraph" w:styleId="NoSpacing">
    <w:name w:val="No Spacing"/>
    <w:uiPriority w:val="1"/>
    <w:qFormat/>
    <w:rsid w:val="00FE1440"/>
    <w:pPr>
      <w:spacing w:after="0" w:line="240" w:lineRule="auto"/>
      <w:jc w:val="center"/>
    </w:pPr>
    <w:rPr>
      <w:rFonts w:asciiTheme="majorHAnsi" w:hAnsiTheme="majorHAnsi"/>
      <w:color w:val="FFC864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5751"/>
    <w:rPr>
      <w:rFonts w:asciiTheme="majorHAnsi" w:eastAsiaTheme="majorEastAsia" w:hAnsiTheme="majorHAnsi" w:cstheme="majorBidi"/>
      <w:b/>
      <w:color w:val="9D00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5751"/>
    <w:rPr>
      <w:rFonts w:asciiTheme="majorHAnsi" w:eastAsiaTheme="majorEastAsia" w:hAnsiTheme="majorHAnsi" w:cstheme="majorBidi"/>
      <w:b/>
      <w:color w:val="9D0000" w:themeColor="accent1"/>
      <w:sz w:val="138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440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5751"/>
    <w:rPr>
      <w:color w:val="FFC864" w:themeColor="background2"/>
      <w:sz w:val="38"/>
    </w:rPr>
  </w:style>
  <w:style w:type="paragraph" w:styleId="Footer">
    <w:name w:val="footer"/>
    <w:basedOn w:val="Normal"/>
    <w:link w:val="FooterChar"/>
    <w:uiPriority w:val="99"/>
    <w:semiHidden/>
    <w:rsid w:val="004407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F5751"/>
    <w:rPr>
      <w:color w:val="FFC864" w:themeColor="background2"/>
      <w:sz w:val="38"/>
    </w:rPr>
  </w:style>
  <w:style w:type="paragraph" w:customStyle="1" w:styleId="AddressorLocation">
    <w:name w:val="Address or Location"/>
    <w:basedOn w:val="Normal"/>
    <w:qFormat/>
    <w:rsid w:val="00440755"/>
    <w:pPr>
      <w:spacing w:after="0"/>
    </w:pPr>
    <w:rPr>
      <w:spacing w:val="6"/>
    </w:rPr>
  </w:style>
  <w:style w:type="paragraph" w:customStyle="1" w:styleId="Place">
    <w:name w:val="Place"/>
    <w:basedOn w:val="Normal"/>
    <w:qFormat/>
    <w:rsid w:val="005F5751"/>
    <w:pPr>
      <w:spacing w:after="240"/>
    </w:pPr>
    <w:rPr>
      <w:sz w:val="68"/>
    </w:rPr>
  </w:style>
  <w:style w:type="paragraph" w:customStyle="1" w:styleId="Dayofthemonth">
    <w:name w:val="Day of the month"/>
    <w:basedOn w:val="Normal"/>
    <w:qFormat/>
    <w:rsid w:val="00440755"/>
    <w:pPr>
      <w:spacing w:after="0" w:line="204" w:lineRule="auto"/>
    </w:pPr>
    <w:rPr>
      <w:rFonts w:asciiTheme="majorHAnsi" w:hAnsiTheme="majorHAnsi"/>
      <w:b/>
      <w:color w:val="9D0000" w:themeColor="accent1"/>
      <w:spacing w:val="-28"/>
      <w:sz w:val="138"/>
    </w:rPr>
  </w:style>
  <w:style w:type="paragraph" w:customStyle="1" w:styleId="Month">
    <w:name w:val="Month"/>
    <w:basedOn w:val="Normal"/>
    <w:qFormat/>
    <w:rsid w:val="00440755"/>
    <w:pPr>
      <w:spacing w:before="80" w:after="0" w:line="216" w:lineRule="auto"/>
    </w:pPr>
    <w:rPr>
      <w:rFonts w:asciiTheme="majorHAnsi" w:hAnsiTheme="majorHAnsi"/>
      <w:b/>
      <w:color w:val="9D0000" w:themeColor="accent1"/>
      <w:spacing w:val="-22"/>
      <w:sz w:val="26"/>
    </w:rPr>
  </w:style>
  <w:style w:type="paragraph" w:customStyle="1" w:styleId="Dayoftheweek">
    <w:name w:val="Day of the week"/>
    <w:basedOn w:val="Normal"/>
    <w:qFormat/>
    <w:rsid w:val="00440755"/>
    <w:pPr>
      <w:spacing w:after="0" w:line="204" w:lineRule="auto"/>
    </w:pPr>
    <w:rPr>
      <w:color w:val="auto"/>
    </w:rPr>
  </w:style>
  <w:style w:type="paragraph" w:customStyle="1" w:styleId="Time">
    <w:name w:val="Time"/>
    <w:basedOn w:val="Normal"/>
    <w:qFormat/>
    <w:rsid w:val="005F5751"/>
    <w:pPr>
      <w:spacing w:before="360"/>
    </w:pPr>
    <w:rPr>
      <w:rFonts w:asciiTheme="majorHAnsi" w:hAnsiTheme="majorHAnsi"/>
      <w:b/>
      <w:color w:val="FFFFFF" w:themeColor="background1"/>
      <w:spacing w:val="-18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angd\AppData\Roaming\Microsoft\Templates\Autumn%20leaves%20Christmas%20flyer.dotx" TargetMode="External"/></Relationships>
</file>

<file path=word/theme/theme1.xml><?xml version="1.0" encoding="utf-8"?>
<a:theme xmlns:a="http://schemas.openxmlformats.org/drawingml/2006/main" name="Тема Office">
  <a:themeElements>
    <a:clrScheme name="Custom 38">
      <a:dk1>
        <a:sysClr val="windowText" lastClr="000000"/>
      </a:dk1>
      <a:lt1>
        <a:sysClr val="window" lastClr="FFFFFF"/>
      </a:lt1>
      <a:dk2>
        <a:srgbClr val="5A0000"/>
      </a:dk2>
      <a:lt2>
        <a:srgbClr val="FFC864"/>
      </a:lt2>
      <a:accent1>
        <a:srgbClr val="9D0000"/>
      </a:accent1>
      <a:accent2>
        <a:srgbClr val="F77700"/>
      </a:accent2>
      <a:accent3>
        <a:srgbClr val="9CF6F6"/>
      </a:accent3>
      <a:accent4>
        <a:srgbClr val="5F0F40"/>
      </a:accent4>
      <a:accent5>
        <a:srgbClr val="241E4E"/>
      </a:accent5>
      <a:accent6>
        <a:srgbClr val="628395"/>
      </a:accent6>
      <a:hlink>
        <a:srgbClr val="FFC864"/>
      </a:hlink>
      <a:folHlink>
        <a:srgbClr val="FFC864"/>
      </a:folHlink>
    </a:clrScheme>
    <a:fontScheme name="Custom 31">
      <a:majorFont>
        <a:latin typeface="Tahoma"/>
        <a:ea typeface=""/>
        <a:cs typeface=""/>
      </a:majorFont>
      <a:minorFont>
        <a:latin typeface="Book Antiqu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0CF172-BC7A-4F23-A2E2-30D0823D4D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A2B185-F762-4FEB-963B-151B993BCB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AF1FC3-8701-47F5-9BE3-8BE5A043E57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77F1477-B51A-4ABD-A08B-8367D4948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Christmas flyer</Template>
  <TotalTime>7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Dunn</dc:creator>
  <cp:keywords/>
  <dc:description/>
  <cp:lastModifiedBy>Ian Dunn</cp:lastModifiedBy>
  <cp:revision>8</cp:revision>
  <dcterms:created xsi:type="dcterms:W3CDTF">2024-11-03T20:33:00Z</dcterms:created>
  <dcterms:modified xsi:type="dcterms:W3CDTF">2024-11-05T22:12:00Z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